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ZASADY UCZESTNICTWA W WARSZTATACH ZIMOWYCH  PN. CULTURE SHAKE 2019 ORGANIZOWANYCH PRZEZ STOWARZYSZENIE POLITES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RAMOWA UMOWA UCZESTNICTWA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Zawarta pomiędzy:</w:t>
      </w:r>
    </w:p>
    <w:p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Stowarzyszeniem POLITES z </w:t>
      </w:r>
      <w:r>
        <w:rPr>
          <w:color w:val="00000A"/>
          <w:sz w:val="22"/>
          <w:szCs w:val="22"/>
        </w:rPr>
        <w:t>siedzibą w Szczecinie 70-206, ul. Dworcowa 19/205, KRS0000134083, NIP 851-28-01-670, a</w:t>
      </w:r>
    </w:p>
    <w:p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….........................................................., zam. w …...................... przy ul. …..................................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Przedmiotem umowy jest udział u</w:t>
      </w:r>
      <w:r>
        <w:rPr>
          <w:color w:val="00000A"/>
          <w:sz w:val="22"/>
          <w:szCs w:val="22"/>
        </w:rPr>
        <w:t>czestnika w warsztatach zimowych C</w:t>
      </w:r>
      <w:r w:rsidR="00E43E17">
        <w:rPr>
          <w:color w:val="00000A"/>
          <w:sz w:val="22"/>
          <w:szCs w:val="22"/>
        </w:rPr>
        <w:t xml:space="preserve">ULTURE SHAKE </w:t>
      </w:r>
      <w:r>
        <w:rPr>
          <w:color w:val="00000A"/>
          <w:sz w:val="22"/>
          <w:szCs w:val="22"/>
        </w:rPr>
        <w:t>2019 organizowanych przez Stowarzyszenie POLITES.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zimowe odbywają się w siedzibie Stowarzyszenia POLITES przy ul. Dworcowej 19/205, 70-206 Szczecin oraz na terenie miasta Szczecin. Organizatorem war</w:t>
      </w:r>
      <w:r>
        <w:rPr>
          <w:color w:val="00000A"/>
          <w:sz w:val="22"/>
          <w:szCs w:val="22"/>
        </w:rPr>
        <w:t>sztatów jest Stowarzyszenie POLITES z siedzibą w Szczecinie, KRS 0000134083.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Definicje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– Stowarzyszenie POLITES (z siedzibą w Szczecinie 70-206, ul. Dworcowa 19/205, KRS0000134083, NIP 851-28-01-670), a także osoba wyznaczona przez Stowarzysze</w:t>
      </w:r>
      <w:r>
        <w:rPr>
          <w:color w:val="00000A"/>
          <w:sz w:val="22"/>
          <w:szCs w:val="22"/>
        </w:rPr>
        <w:t>nie POLITES jako prowadzący, instruktor, trener, animator, wolontariusz.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uczestnika – rodzice lub opiekunowie prawni dziecka, które uczestniczy w warsztatach organizowanych przez Stowarzyszenie POLITES.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Uczestnik – osoba w wieku 14-16 lat, która uc</w:t>
      </w:r>
      <w:r>
        <w:rPr>
          <w:color w:val="00000A"/>
          <w:sz w:val="22"/>
          <w:szCs w:val="22"/>
        </w:rPr>
        <w:t>zestniczy w warsztatach organizowanych przez Stowarzyszenie POLITES.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I. Zasady ogólne</w:t>
      </w:r>
    </w:p>
    <w:p w:rsidR="00920D3C" w:rsidRDefault="000922AD">
      <w:pPr>
        <w:pStyle w:val="Default"/>
        <w:numPr>
          <w:ilvl w:val="0"/>
          <w:numId w:val="9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Warsztaty </w:t>
      </w:r>
      <w:r w:rsidR="00E43E17">
        <w:rPr>
          <w:color w:val="00000A"/>
          <w:sz w:val="22"/>
          <w:szCs w:val="22"/>
        </w:rPr>
        <w:t>zimowe</w:t>
      </w:r>
      <w:r>
        <w:rPr>
          <w:color w:val="00000A"/>
          <w:sz w:val="22"/>
          <w:szCs w:val="22"/>
        </w:rPr>
        <w:t xml:space="preserve"> organizowane przez Stowarzyszenie POLITES odbywają się w dwóch turnusach:</w:t>
      </w:r>
    </w:p>
    <w:p w:rsidR="00920D3C" w:rsidRDefault="000922AD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I turnus termin: 28.01 - 01.02.2019 r. (tj. 5 dni roboczych bez weekendu) w</w:t>
      </w:r>
      <w:r>
        <w:rPr>
          <w:color w:val="00000A"/>
          <w:sz w:val="22"/>
          <w:szCs w:val="22"/>
        </w:rPr>
        <w:t xml:space="preserve"> godzinach 10:00 – 15:00 oraz</w:t>
      </w:r>
    </w:p>
    <w:p w:rsidR="00920D3C" w:rsidRDefault="000922AD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II turnus termin: 04.02 - 08.02.2019 r. (tj. 5 dni roboczych bez weekendu) w godzinach 10:00 – 15:00.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Zapisując na warsztaty uczestnika opiekun uczestnika deklaruje termin jego uczestnictwa w zajęciach wakacyjnych w:</w:t>
      </w:r>
    </w:p>
    <w:p w:rsidR="00920D3C" w:rsidRDefault="000922AD">
      <w:pPr>
        <w:pStyle w:val="Default"/>
        <w:numPr>
          <w:ilvl w:val="0"/>
          <w:numId w:val="10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 xml:space="preserve"> I termin</w:t>
      </w:r>
      <w:r>
        <w:rPr>
          <w:color w:val="00000A"/>
          <w:sz w:val="22"/>
          <w:szCs w:val="22"/>
        </w:rPr>
        <w:t>ie (uczestnicy w wieku 14-16 lat);</w:t>
      </w:r>
    </w:p>
    <w:p w:rsidR="00920D3C" w:rsidRDefault="000922AD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II terminie (uczestnicy w wieku 14-16 lat).</w:t>
      </w:r>
    </w:p>
    <w:p w:rsidR="00920D3C" w:rsidRDefault="000922AD">
      <w:pPr>
        <w:pStyle w:val="Default"/>
        <w:spacing w:after="37" w:line="360" w:lineRule="auto"/>
        <w:jc w:val="both"/>
      </w:pPr>
      <w:r>
        <w:rPr>
          <w:color w:val="00000A"/>
          <w:sz w:val="22"/>
          <w:szCs w:val="22"/>
        </w:rPr>
        <w:t>Opiekunowie wyrażają zgodę na jego odpłatne uczestnictwo w warsztatach, akcjach artystycznych i sportowych (w tym udział w grach zespołowych, bieganie, skakanie, współzawodnict</w:t>
      </w:r>
      <w:r>
        <w:rPr>
          <w:color w:val="00000A"/>
          <w:sz w:val="22"/>
          <w:szCs w:val="22"/>
        </w:rPr>
        <w:t>wo sportowe) udostępnienie wizerunku dziecka w celach informacyjnych, udzielenia informacji o niezbędnych danych uczestnika oraz publikację prac w różnych mediach, a także podpisują treść oświadczenia o udzieleniu zgody na wykorzystywanie wizerunku uczestn</w:t>
      </w:r>
      <w:r>
        <w:rPr>
          <w:color w:val="00000A"/>
          <w:sz w:val="22"/>
          <w:szCs w:val="22"/>
        </w:rPr>
        <w:t xml:space="preserve">ików stanowiącego </w:t>
      </w:r>
      <w:r>
        <w:rPr>
          <w:b/>
          <w:bCs/>
          <w:color w:val="00000A"/>
          <w:sz w:val="22"/>
          <w:szCs w:val="22"/>
        </w:rPr>
        <w:t xml:space="preserve">załącznik nr 1 </w:t>
      </w:r>
      <w:r>
        <w:rPr>
          <w:color w:val="00000A"/>
          <w:sz w:val="22"/>
          <w:szCs w:val="22"/>
        </w:rPr>
        <w:t xml:space="preserve">do regulaminu oraz zgody na przetwarzanie danych osobowych stanowiącego </w:t>
      </w:r>
      <w:r>
        <w:rPr>
          <w:b/>
          <w:color w:val="00000A"/>
          <w:sz w:val="22"/>
          <w:szCs w:val="22"/>
        </w:rPr>
        <w:t>załącznik nr 2</w:t>
      </w:r>
      <w:r>
        <w:rPr>
          <w:color w:val="00000A"/>
          <w:sz w:val="22"/>
          <w:szCs w:val="22"/>
        </w:rPr>
        <w:t>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</w:pPr>
      <w:r>
        <w:rPr>
          <w:color w:val="00000A"/>
          <w:sz w:val="22"/>
          <w:szCs w:val="22"/>
        </w:rPr>
        <w:t>Organizator informuje opiekunów uczestników warsztatów o przetwarzaniu danych osobowych zgodnie z Ogólnym Rozporządzeniem o Ochronie Da</w:t>
      </w:r>
      <w:r>
        <w:rPr>
          <w:color w:val="00000A"/>
          <w:sz w:val="22"/>
          <w:szCs w:val="22"/>
        </w:rPr>
        <w:t>nych Osobowych (</w:t>
      </w:r>
      <w:r>
        <w:rPr>
          <w:b/>
          <w:color w:val="00000A"/>
          <w:sz w:val="22"/>
          <w:szCs w:val="22"/>
        </w:rPr>
        <w:t>załącznik nr 3 do umowy</w:t>
      </w:r>
      <w:r>
        <w:rPr>
          <w:color w:val="00000A"/>
          <w:sz w:val="22"/>
          <w:szCs w:val="22"/>
        </w:rPr>
        <w:t>).</w:t>
      </w:r>
    </w:p>
    <w:p w:rsidR="00920D3C" w:rsidRDefault="0093435E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Zapisy na warsztaty </w:t>
      </w:r>
      <w:bookmarkStart w:id="0" w:name="_GoBack"/>
      <w:bookmarkEnd w:id="0"/>
      <w:r w:rsidR="000922AD">
        <w:rPr>
          <w:color w:val="00000A"/>
          <w:sz w:val="22"/>
          <w:szCs w:val="22"/>
        </w:rPr>
        <w:t>odbywają się osobiście w siedzibie Stowarzyszenia POLITES lub poprzez wypełnienie formularza zgłoszeniowego dostępnego w treści ogłoszenia o rekrutacji na warsztaty  na stronie www.polites.org.</w:t>
      </w:r>
      <w:r w:rsidR="000922AD">
        <w:rPr>
          <w:color w:val="00000A"/>
          <w:sz w:val="22"/>
          <w:szCs w:val="22"/>
        </w:rPr>
        <w:t xml:space="preserve">pl i przesłanie na adres e-mail: </w:t>
      </w:r>
      <w:hyperlink r:id="rId7" w:history="1">
        <w:r w:rsidR="000922AD">
          <w:t>biuro@polites.org.pl</w:t>
        </w:r>
      </w:hyperlink>
      <w:r w:rsidR="000922AD">
        <w:rPr>
          <w:color w:val="00000A"/>
          <w:sz w:val="22"/>
          <w:szCs w:val="22"/>
        </w:rPr>
        <w:t xml:space="preserve"> po uprzednim zapoznaniu się z umową uczestnictwa do dnia:</w:t>
      </w:r>
    </w:p>
    <w:p w:rsidR="00920D3C" w:rsidRDefault="000922AD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24 stycznia 2019 roku dla I turnusu oraz</w:t>
      </w:r>
    </w:p>
    <w:p w:rsidR="00920D3C" w:rsidRDefault="000922AD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31 stycznia 2019 roku dla II turnusu.</w:t>
      </w:r>
    </w:p>
    <w:p w:rsidR="00920D3C" w:rsidRDefault="000922AD">
      <w:pPr>
        <w:pStyle w:val="Default"/>
        <w:spacing w:line="360" w:lineRule="auto"/>
        <w:ind w:firstLine="708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O zakwalifikowaniu </w:t>
      </w:r>
      <w:r>
        <w:rPr>
          <w:color w:val="00000A"/>
          <w:sz w:val="22"/>
          <w:szCs w:val="22"/>
        </w:rPr>
        <w:t>się decyduje kolejność zgłoszeń.</w:t>
      </w:r>
    </w:p>
    <w:p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>Uczestnictwo w warsztatach jest możliwe po potwierdzeniu zgłoszenia (na podstawie otrzymanego formularza zgłoszeniowego CULTURE SHAKE 2019) przez Stowarzyszenie POLITES oraz dokonaniu wpłaty na konto Stowarzyszenia POLITES.</w:t>
      </w:r>
      <w:r>
        <w:rPr>
          <w:color w:val="00000A"/>
          <w:sz w:val="22"/>
          <w:szCs w:val="22"/>
        </w:rPr>
        <w:t xml:space="preserve"> </w:t>
      </w:r>
      <w:r>
        <w:rPr>
          <w:b/>
          <w:i/>
          <w:color w:val="00000A"/>
          <w:sz w:val="22"/>
          <w:szCs w:val="22"/>
        </w:rPr>
        <w:t>Uwaga: prosimy nie uiszczać opłaty za  warsztaty bez uprzedniego potwierdzenia możliwości uczestnictwa.</w:t>
      </w:r>
    </w:p>
    <w:p w:rsidR="00920D3C" w:rsidRDefault="000922AD">
      <w:pPr>
        <w:pStyle w:val="Default"/>
        <w:numPr>
          <w:ilvl w:val="0"/>
          <w:numId w:val="2"/>
        </w:numPr>
        <w:spacing w:after="39" w:line="360" w:lineRule="auto"/>
        <w:jc w:val="both"/>
      </w:pPr>
      <w:r>
        <w:rPr>
          <w:color w:val="00000A"/>
          <w:sz w:val="22"/>
          <w:szCs w:val="22"/>
        </w:rPr>
        <w:t xml:space="preserve">Organizator zapewnia poczęstunek dla uczestników podczas trwania warsztatów tj. np. owoce, bułki słodkie, ciastka, woda. </w:t>
      </w:r>
      <w:r>
        <w:rPr>
          <w:b/>
          <w:color w:val="00000A"/>
          <w:sz w:val="22"/>
          <w:szCs w:val="22"/>
        </w:rPr>
        <w:t xml:space="preserve">Organizator nie zapewnia </w:t>
      </w:r>
      <w:r>
        <w:rPr>
          <w:b/>
          <w:color w:val="00000A"/>
          <w:sz w:val="22"/>
          <w:szCs w:val="22"/>
        </w:rPr>
        <w:t>uczestnikom pełnych posiłków śniadaniowych i obiadowych.</w:t>
      </w:r>
    </w:p>
    <w:p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jest zobowiązany do dostarczenia podpisanej umowy wraz z załącznikami najpóźniej do godziny 09:30 w pierwszym dniu danego turnusu.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II. Zasady uczestnictwa</w:t>
      </w:r>
    </w:p>
    <w:p w:rsidR="00920D3C" w:rsidRDefault="000922AD">
      <w:pPr>
        <w:pStyle w:val="Default"/>
        <w:numPr>
          <w:ilvl w:val="0"/>
          <w:numId w:val="2"/>
        </w:numPr>
        <w:spacing w:before="240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odbywają się codziennie w</w:t>
      </w:r>
      <w:r>
        <w:rPr>
          <w:color w:val="00000A"/>
          <w:sz w:val="22"/>
          <w:szCs w:val="22"/>
        </w:rPr>
        <w:t xml:space="preserve"> godzinach 10:00 – 15:00. Opiekun jest zobowiązany do przyprowadzenia i odebrania uczestnika w czasie 30 minut od zakończenia warsztatów lub do wyrażenia zgody na samodzielny powrót dziecka. Uczestnika odbiera rodzic lub osoba upoważniona do tego pisemnie.</w:t>
      </w:r>
      <w:r>
        <w:rPr>
          <w:color w:val="00000A"/>
          <w:sz w:val="22"/>
          <w:szCs w:val="22"/>
        </w:rPr>
        <w:t xml:space="preserve"> Każdorazowe zmiany muszą być zgłaszane Organizatorowi.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Udział w warsztatach jest odpłatny: 120 zł za turnus dla 1 osoby, 210 zł za turnus dla rodzeństwa (2 osoby). W przypadku większej ilości rodzeństwa cena ustalana jest indywidualnie. W przypadku rezygn</w:t>
      </w:r>
      <w:r>
        <w:rPr>
          <w:color w:val="00000A"/>
          <w:sz w:val="22"/>
          <w:szCs w:val="22"/>
        </w:rPr>
        <w:t>acji z uczestnictwa do 24 stycznia włącznie (I turnus) i 31 stycznia włącznie (II turnus) możliwy jest zwrot opłaty za uczestnictwo. W przypadku rezygnacji z uczestnictwa po 24 stycznia (I turnus) i po 31 stycznia (II turnus) oraz w trakcie trwania warszta</w:t>
      </w:r>
      <w:r>
        <w:rPr>
          <w:color w:val="00000A"/>
          <w:sz w:val="22"/>
          <w:szCs w:val="22"/>
        </w:rPr>
        <w:t>tów opłata za uczestnictwo nie jest zwracana.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Liczba przyjętych uczestników w jednym turnusie to maksymalnie 15 osób.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 przypadku zaistnienia nieszczęśliwego wypadku podczas odbywających się warsztatów opiekunowie uczestnika nie będą rościli z tego tytułu </w:t>
      </w:r>
      <w:r>
        <w:rPr>
          <w:color w:val="00000A"/>
          <w:sz w:val="22"/>
          <w:szCs w:val="22"/>
        </w:rPr>
        <w:t>żadnych roszczeń względem Stowarzyszenia POLITES.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Opiekunowie uczestników są odpowiedzialni materialnie za szkody wyrządzone przez swoje dzieci.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nie ponosi odpowiedzialności za sprzęt elektroniczny (mp3, telefony komórkowe, itp.), wartościowe r</w:t>
      </w:r>
      <w:r>
        <w:rPr>
          <w:color w:val="00000A"/>
          <w:sz w:val="22"/>
          <w:szCs w:val="22"/>
        </w:rPr>
        <w:t>zeczy i pieniądze.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III. Zasady bezpieczeństwa i higieny pracy</w:t>
      </w:r>
    </w:p>
    <w:p w:rsidR="00920D3C" w:rsidRDefault="000922AD">
      <w:pPr>
        <w:pStyle w:val="Default"/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1. Organizator podejmuje każdorazowo stosowne działania w celu zapewnienia bezpieczeństwa i higieny pracy, powiadamia o zagrożeniu, stosuje zamienne środki lub nie dopuszcza do uczestnictwa w d</w:t>
      </w:r>
      <w:r>
        <w:rPr>
          <w:color w:val="00000A"/>
          <w:sz w:val="22"/>
          <w:szCs w:val="22"/>
        </w:rPr>
        <w:t>anych ćwiczeniach.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2. Każdy z uczestników w trakcie trwania turnusu jest objęty grupowym ubezpieczeniem NNW.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3. Ze względu na dobro i bezpieczeństwo dziecka/dzieci opiekunowie są zobowiązani do poinformowania Organizatora o specjalnych potrzebach dziecka d</w:t>
      </w:r>
      <w:r>
        <w:rPr>
          <w:color w:val="00000A"/>
          <w:sz w:val="22"/>
          <w:szCs w:val="22"/>
        </w:rPr>
        <w:t>otyczących jego bezpieczeństwa w trakcie warsztatów (alergie pokarmowe, choroby przewlekłe, przyjmowane leki, inne).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oświadcza, że zapoznał się z programem i warunkami warsztatów i nie wnosi do niego uwag oraz akceptuje warunki umowy.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…………………………</w:t>
      </w:r>
      <w:r>
        <w:rPr>
          <w:color w:val="00000A"/>
          <w:sz w:val="22"/>
          <w:szCs w:val="22"/>
        </w:rPr>
        <w:t xml:space="preserve">…………………………………………………………………………  </w:t>
      </w: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Stowarzyszenie POLITES)</w:t>
      </w:r>
    </w:p>
    <w:p w:rsidR="00920D3C" w:rsidRDefault="000922AD">
      <w:pPr>
        <w:pStyle w:val="Default"/>
        <w:pageBreakBefore/>
        <w:spacing w:line="360" w:lineRule="auto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lastRenderedPageBreak/>
        <w:t>ZAŁĄCZNIK NR 1 DO UMOWY UCZESTNICTWA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Zgoda na wykorzystanie wizerunku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Ja niżej podpisany(a) </w:t>
      </w:r>
      <w:r>
        <w:rPr>
          <w:rFonts w:eastAsia="Times New Roman" w:cs="Calibri"/>
          <w:lang w:eastAsia="pl-PL"/>
        </w:rPr>
        <w:t>..................................................., zamieszkały(a) w …………………..….., przy ul. ………………………..., identyfikujący(a) się numerem PESEL …………………..…...….</w:t>
      </w:r>
    </w:p>
    <w:p w:rsidR="00920D3C" w:rsidRDefault="000922AD">
      <w:pPr>
        <w:pStyle w:val="Standard"/>
        <w:spacing w:before="100" w:after="0" w:line="240" w:lineRule="auto"/>
        <w:jc w:val="both"/>
      </w:pPr>
      <w:r>
        <w:rPr>
          <w:rFonts w:eastAsia="Times New Roman" w:cs="Calibri"/>
          <w:lang w:eastAsia="pl-PL"/>
        </w:rPr>
        <w:t>wyrażam zgodę na nieograniczone czasowo wykorzystanie mojego wizerunku/wizerunku mojego syna/córk</w:t>
      </w:r>
      <w:r>
        <w:rPr>
          <w:rFonts w:eastAsia="Times New Roman" w:cs="Calibri"/>
          <w:lang w:eastAsia="pl-PL"/>
        </w:rPr>
        <w:t xml:space="preserve">i …......................................................, na wszystkich </w:t>
      </w:r>
      <w:r>
        <w:rPr>
          <w:rFonts w:eastAsia="Times New Roman" w:cs="Calibri"/>
          <w:color w:val="000000"/>
          <w:lang w:eastAsia="pl-PL"/>
        </w:rPr>
        <w:t xml:space="preserve">znanych polach eksploatacji w szczególności: </w:t>
      </w:r>
      <w:r>
        <w:rPr>
          <w:rFonts w:eastAsia="Times New Roman" w:cs="Calibri"/>
          <w:b/>
          <w:bCs/>
          <w:color w:val="000000"/>
          <w:lang w:eastAsia="pl-PL"/>
        </w:rPr>
        <w:br/>
      </w:r>
      <w:r>
        <w:rPr>
          <w:rFonts w:eastAsia="Times New Roman" w:cs="Calibri"/>
          <w:b/>
          <w:bCs/>
          <w:color w:val="000000"/>
          <w:lang w:eastAsia="pl-PL"/>
        </w:rPr>
        <w:t xml:space="preserve">1) </w:t>
      </w:r>
      <w:r>
        <w:rPr>
          <w:rFonts w:eastAsia="Times New Roman" w:cs="Calibri"/>
          <w:color w:val="000000"/>
          <w:lang w:eastAsia="pl-PL"/>
        </w:rPr>
        <w:t>w zakresie utrwalania i zwielokrotniania utworu - wytwarzanie określoną techniką egzemplarzy utworu, w tym techniką drukarską, reprogr</w:t>
      </w:r>
      <w:r>
        <w:rPr>
          <w:rFonts w:eastAsia="Times New Roman" w:cs="Calibri"/>
          <w:color w:val="000000"/>
          <w:lang w:eastAsia="pl-PL"/>
        </w:rPr>
        <w:t>aficzną, zapisu magnetycznego oraz techniką cyfrową, w tym w sieci Internet;</w:t>
      </w:r>
    </w:p>
    <w:p w:rsidR="00920D3C" w:rsidRDefault="000922AD">
      <w:pPr>
        <w:pStyle w:val="Standard"/>
        <w:spacing w:before="100" w:after="0" w:line="240" w:lineRule="auto"/>
        <w:jc w:val="both"/>
      </w:pPr>
      <w:bookmarkStart w:id="1" w:name="mip43329590"/>
      <w:bookmarkEnd w:id="1"/>
      <w:r>
        <w:rPr>
          <w:rFonts w:eastAsia="Times New Roman" w:cs="Calibri"/>
          <w:b/>
          <w:bCs/>
          <w:color w:val="000000"/>
          <w:lang w:eastAsia="pl-PL"/>
        </w:rPr>
        <w:t xml:space="preserve">2) </w:t>
      </w:r>
      <w:r>
        <w:rPr>
          <w:rFonts w:eastAsia="Times New Roman" w:cs="Calibri"/>
          <w:color w:val="000000"/>
          <w:lang w:eastAsia="pl-PL"/>
        </w:rPr>
        <w:t>w zakresie obrotu oryginałem albo egzemplarzami, na których utwór utrwalono - wprowadzanie do obrotu, użyczenie lub najem oryginału albo egzemplarzy;</w:t>
      </w:r>
    </w:p>
    <w:p w:rsidR="00920D3C" w:rsidRDefault="000922AD">
      <w:pPr>
        <w:pStyle w:val="Standard"/>
        <w:spacing w:before="100" w:after="0" w:line="240" w:lineRule="auto"/>
        <w:jc w:val="both"/>
      </w:pPr>
      <w:bookmarkStart w:id="2" w:name="mip43329591"/>
      <w:bookmarkEnd w:id="2"/>
      <w:r>
        <w:rPr>
          <w:rFonts w:eastAsia="Times New Roman" w:cs="Calibri"/>
          <w:b/>
          <w:bCs/>
          <w:color w:val="000000"/>
          <w:lang w:eastAsia="pl-PL"/>
        </w:rPr>
        <w:t xml:space="preserve">3) </w:t>
      </w:r>
      <w:r>
        <w:rPr>
          <w:rFonts w:eastAsia="Times New Roman" w:cs="Calibri"/>
          <w:color w:val="000000"/>
          <w:lang w:eastAsia="pl-PL"/>
        </w:rPr>
        <w:t>w zakresie rozpowszechn</w:t>
      </w:r>
      <w:r>
        <w:rPr>
          <w:rFonts w:eastAsia="Times New Roman" w:cs="Calibri"/>
          <w:color w:val="000000"/>
          <w:lang w:eastAsia="pl-PL"/>
        </w:rPr>
        <w:t>iania utworu w sposób inny niż określony w pkt 2 - publiczne wykonanie, wystawienie, wyświetlenie, odtworzenie oraz nadawanie i reemitowanie, a także publiczne udostępnianie utworu w taki sposób, aby każdy mógł mieć do niego dostęp w miejscu i w czasie prz</w:t>
      </w:r>
      <w:r>
        <w:rPr>
          <w:rFonts w:eastAsia="Times New Roman" w:cs="Calibri"/>
          <w:color w:val="000000"/>
          <w:lang w:eastAsia="pl-PL"/>
        </w:rPr>
        <w:t>ez siebie wybranym, w tym w sieci Internet;</w:t>
      </w:r>
      <w:r>
        <w:rPr>
          <w:rFonts w:eastAsia="Times New Roman" w:cs="Calibri"/>
          <w:lang w:eastAsia="pl-PL"/>
        </w:rPr>
        <w:t xml:space="preserve"> w formie zarejestrowanej w obrazie wideo, dźwięku lub fotograficznej na nośnikach materialnych, w systemach teleinformatycznych, w tym w formie niematerialnej przez Stowarzyszenie POLITES w Szczecinie (NIP 851-28</w:t>
      </w:r>
      <w:r>
        <w:rPr>
          <w:rFonts w:eastAsia="Times New Roman" w:cs="Calibri"/>
          <w:lang w:eastAsia="pl-PL"/>
        </w:rPr>
        <w:t>-01-670 KRS 0000134083) w związku z uczestnictwem w warsztatach CULTURE SHAKE 2019.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Zgoda obejmuje wykorzystanie, utrwalenie i powielanie wskazanych materiałów</w:t>
      </w:r>
      <w:r>
        <w:rPr>
          <w:rFonts w:eastAsia="Times New Roman" w:cs="Calibri"/>
          <w:lang w:eastAsia="pl-PL"/>
        </w:rPr>
        <w:br/>
      </w:r>
      <w:r>
        <w:rPr>
          <w:rFonts w:eastAsia="Times New Roman" w:cs="Calibri"/>
          <w:lang w:eastAsia="pl-PL"/>
        </w:rPr>
        <w:t>za pośrednictwem dowolnego medium, w ramach warsztatów CULTURE SHAKE 2019, w szczególności na st</w:t>
      </w:r>
      <w:r>
        <w:rPr>
          <w:rFonts w:eastAsia="Times New Roman" w:cs="Calibri"/>
          <w:lang w:eastAsia="pl-PL"/>
        </w:rPr>
        <w:t>ronach internetowych Stowarzyszenia POLITES w Szczecinie, Mediach Społecznościowych, publikacjach książkowych, ulotkach lub albumach.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Jednocześnie udzielam nieograniczonej w czasie i terytorium, bezpłatnej i nieodwołalnej licencji na korzystanie z mojego w</w:t>
      </w:r>
      <w:r>
        <w:rPr>
          <w:rFonts w:eastAsia="Times New Roman" w:cs="Calibri"/>
          <w:lang w:eastAsia="pl-PL"/>
        </w:rPr>
        <w:t>izerunku i autorskich praw majątkowych i osobistych do dzieła na ww. polach eksploatacji przez Stowarzyszenie POLITES w Szczecinie (NIP 851-28-01-670 KRS 0000134083), według swojego wyboru w zakresie koniecznym do realizacji warsztatów CULTURE SHAKE 2019 o</w:t>
      </w:r>
      <w:r>
        <w:rPr>
          <w:rFonts w:eastAsia="Times New Roman" w:cs="Calibri"/>
          <w:lang w:eastAsia="pl-PL"/>
        </w:rPr>
        <w:t>raz działalności statutowej Stowarzyszenia, w tym działalności informacyjnej lub promocyjnej, w pełnym zakresie, w tym do udzielenia dalszych licencji.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Zrzekam się wszelkich praw związanych z kontrolą i zatwierdzeniem każdorazowego wykorzystania materiałów</w:t>
      </w:r>
      <w:r>
        <w:rPr>
          <w:rFonts w:eastAsia="Times New Roman" w:cs="Calibri"/>
          <w:color w:val="000000"/>
          <w:lang w:eastAsia="pl-PL"/>
        </w:rPr>
        <w:t xml:space="preserve"> z wizerunkiem, także przypadku wykorzystania ich w celu łączenia z innymi materiałami za pośrednictwem technik cyfrowych.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Wyrażenie zgody jest jednoznaczne z tym, iż fotografie, filmy, prace plastyczne lub nagrania mogą zostać umieszczone na stronie inter</w:t>
      </w:r>
      <w:r>
        <w:rPr>
          <w:rFonts w:eastAsia="Times New Roman" w:cs="Calibri"/>
          <w:lang w:eastAsia="pl-PL"/>
        </w:rPr>
        <w:t>netowej Stowarzyszenia POLITES w Szczecinie oraz wykorzystane w materiałach informacyjnych i publikacjach oraz w serwisach społecznościowych (np. facebook). Zrzekam się niniejszym wszelkich roszczeń (istniejących i przyszłych), w tym również o wynagrodzeni</w:t>
      </w:r>
      <w:r>
        <w:rPr>
          <w:rFonts w:eastAsia="Times New Roman" w:cs="Calibri"/>
          <w:lang w:eastAsia="pl-PL"/>
        </w:rPr>
        <w:t>a z tytułu wykorzystywania wizerunku/prac plastycznych/głosu/nagrań/moich wypowiedzi na potrzeby określone w oświadczeniu. Podpisanie oświadczenia na wykorzystanie wizerunku jest dobrowolne.</w:t>
      </w:r>
    </w:p>
    <w:p w:rsidR="00920D3C" w:rsidRDefault="00920D3C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</w:t>
      </w:r>
      <w:r>
        <w:rPr>
          <w:color w:val="00000A"/>
          <w:sz w:val="22"/>
          <w:szCs w:val="22"/>
        </w:rPr>
        <w:t>nowie)</w:t>
      </w:r>
    </w:p>
    <w:p w:rsidR="00920D3C" w:rsidRDefault="000922AD">
      <w:pPr>
        <w:pStyle w:val="Default"/>
        <w:spacing w:line="360" w:lineRule="auto"/>
        <w:jc w:val="both"/>
      </w:pPr>
      <w:r>
        <w:rPr>
          <w:b/>
          <w:bCs/>
        </w:rPr>
        <w:t>ZAŁĄCZNIK NR 2</w:t>
      </w:r>
      <w:r>
        <w:rPr>
          <w:b/>
          <w:bCs/>
          <w:sz w:val="22"/>
          <w:szCs w:val="22"/>
        </w:rPr>
        <w:t xml:space="preserve">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:rsidR="00920D3C" w:rsidRDefault="000922AD">
      <w:pPr>
        <w:pStyle w:val="Default"/>
        <w:spacing w:line="360" w:lineRule="auto"/>
        <w:jc w:val="both"/>
      </w:pPr>
      <w:r>
        <w:rPr>
          <w:rFonts w:eastAsia="Times New Roman"/>
          <w:b/>
          <w:bCs/>
          <w:lang w:eastAsia="pl-PL"/>
        </w:rPr>
        <w:t>Zgoda na przetwarzanie danych osobowych</w:t>
      </w:r>
      <w:bookmarkStart w:id="3" w:name="Tekst1"/>
      <w:bookmarkEnd w:id="3"/>
      <w:r>
        <w:rPr>
          <w:rFonts w:eastAsia="Times New Roman"/>
          <w:sz w:val="22"/>
          <w:szCs w:val="22"/>
          <w:lang w:eastAsia="pl-PL"/>
        </w:rPr>
        <w:t>     </w:t>
      </w:r>
    </w:p>
    <w:p w:rsidR="00920D3C" w:rsidRDefault="000922AD">
      <w:pPr>
        <w:pStyle w:val="Default"/>
        <w:spacing w:line="360" w:lineRule="auto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</w:t>
      </w:r>
      <w:r>
        <w:rPr>
          <w:rFonts w:eastAsia="Times New Roman"/>
          <w:sz w:val="22"/>
          <w:szCs w:val="22"/>
          <w:lang w:eastAsia="pl-PL"/>
        </w:rPr>
        <w:t>……………..…...….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lastRenderedPageBreak/>
        <w:t>Udzielona zgoda może być wycofana w dowolnym czasie i w dowolnej formie.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4" w:name="Tekst5"/>
      <w:bookmarkStart w:id="5" w:name="Tekst51"/>
      <w:bookmarkEnd w:id="4"/>
      <w:bookmarkEnd w:id="5"/>
      <w:r>
        <w:rPr>
          <w:rFonts w:eastAsia="Times New Roman" w:cs="Calibri"/>
          <w:lang w:eastAsia="pl-PL"/>
        </w:rPr>
        <w:t xml:space="preserve">na przetwarzanie moich danych osobowych i wizerunku wskazanych w zgłoszeniu do uczestnictwa w warsztatach do umowy z </w:t>
      </w:r>
      <w:r>
        <w:rPr>
          <w:rFonts w:eastAsia="Times New Roman" w:cs="Calibri"/>
          <w:lang w:eastAsia="pl-PL"/>
        </w:rPr>
        <w:t>dnia:.................... przez Stowarzyszenie POLITES w Szczecinie (NIP 851-28-01-670 KRS 0000134083) w celu realizacji projektu pod nazwą CULTURE SHAKE 2019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eastAsia="Times New Roman" w:cs="Calibri"/>
          <w:lang w:eastAsia="pl-PL"/>
        </w:rPr>
        <w:t xml:space="preserve">w szczególności w zakresie niezbędny, do wytworzenia, opublikowania, informowania o działalności </w:t>
      </w:r>
      <w:r>
        <w:rPr>
          <w:rFonts w:eastAsia="Times New Roman" w:cs="Calibri"/>
          <w:lang w:eastAsia="pl-PL"/>
        </w:rPr>
        <w:t xml:space="preserve">stowarzyszenia i przebiegu zajęć, rozpowszechnienia i rozliczenia ww. projektu, w tym opublikowania materiałów zawierających mój wizerunek lub dane osobowe </w:t>
      </w:r>
      <w:r>
        <w:rPr>
          <w:rFonts w:eastAsia="Times New Roman" w:cs="Calibri"/>
          <w:color w:val="000000"/>
          <w:lang w:eastAsia="pl-PL"/>
        </w:rPr>
        <w:t xml:space="preserve">w taki sposób, aby każdy mógł mieć do nich dostęp w miejscu i w czasie przez siebie wybranym, w tym </w:t>
      </w:r>
      <w:r>
        <w:rPr>
          <w:rFonts w:eastAsia="Times New Roman" w:cs="Calibri"/>
          <w:color w:val="000000"/>
          <w:lang w:eastAsia="pl-PL"/>
        </w:rPr>
        <w:t>w sieci Internet;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6" w:name="Tekst52"/>
      <w:bookmarkStart w:id="7" w:name="Tekst512"/>
      <w:bookmarkEnd w:id="6"/>
      <w:bookmarkEnd w:id="7"/>
      <w:r>
        <w:rPr>
          <w:rFonts w:eastAsia="Times New Roman" w:cs="Calibri"/>
          <w:lang w:eastAsia="pl-PL"/>
        </w:rPr>
        <w:t xml:space="preserve">na przetwarzanie moich danych osobowych dotyczących stanu zdrowia dziecka wskazanych w zgłoszeniu do uczestnictwa w warsztatach do umowy z dnia:.................... przez Stowarzyszenie POLITES w </w:t>
      </w:r>
      <w:r>
        <w:rPr>
          <w:rFonts w:eastAsia="Times New Roman" w:cs="Calibri"/>
          <w:lang w:eastAsia="pl-PL"/>
        </w:rPr>
        <w:t>Szczecinie (NIP 851-28-01-670 KRS 0000134083) w celu realizacji projektu pod nazwą CULTURE SHAKE 2019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 szczególności w zakresie niezbędny, do zapewnienia możliwości korzystania z pomocy lekarskiej w sytuacji zagrożenia zdrowia lub życia, dostosowania diet</w:t>
      </w:r>
      <w:r>
        <w:rPr>
          <w:rFonts w:eastAsia="Times New Roman" w:cs="Calibri"/>
          <w:lang w:eastAsia="pl-PL"/>
        </w:rPr>
        <w:t>y i warunków warsztatów do potrzeb i możliwości uczestnika.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na przetwarzanie moich danych osobowych wskazanych powyżej przez podmioty współpracujące i nadzorujące Stowarzyszenie POLITES w Szczecinie (NIP 851-28-01-670 KR</w:t>
      </w:r>
      <w:r>
        <w:rPr>
          <w:rFonts w:eastAsia="Times New Roman" w:cs="Calibri"/>
          <w:lang w:eastAsia="pl-PL"/>
        </w:rPr>
        <w:t>S 0000134083) w celach związanych z kontrolą prawidłowości wydatkowania środków publicznych i realizacji projektu pod nazwą CULTURE SHAKE 2019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</w:pPr>
      <w:r>
        <w:rPr>
          <w:b/>
          <w:bCs/>
          <w:sz w:val="22"/>
          <w:szCs w:val="22"/>
        </w:rPr>
        <w:t>ZAŁĄCZNIK NR 3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:rsidR="00920D3C" w:rsidRDefault="000922AD">
      <w:pPr>
        <w:pStyle w:val="Standard"/>
        <w:spacing w:after="0" w:line="360" w:lineRule="auto"/>
        <w:rPr>
          <w:rFonts w:cs="Calibri"/>
          <w:b/>
        </w:rPr>
      </w:pPr>
      <w:r>
        <w:rPr>
          <w:rFonts w:cs="Calibri"/>
          <w:b/>
        </w:rPr>
        <w:t>Inf</w:t>
      </w:r>
      <w:r>
        <w:rPr>
          <w:rFonts w:cs="Calibri"/>
          <w:b/>
        </w:rPr>
        <w:t>ormujemy Pana/Panią uprzejmie, że:</w:t>
      </w:r>
    </w:p>
    <w:p w:rsidR="00920D3C" w:rsidRDefault="000922AD">
      <w:pPr>
        <w:pStyle w:val="Akapitzlist"/>
        <w:numPr>
          <w:ilvl w:val="0"/>
          <w:numId w:val="11"/>
        </w:numPr>
        <w:tabs>
          <w:tab w:val="left" w:pos="952"/>
        </w:tabs>
        <w:spacing w:line="360" w:lineRule="auto"/>
        <w:ind w:left="476" w:right="119"/>
      </w:pPr>
      <w:r>
        <w:rPr>
          <w:rFonts w:ascii="Calibri" w:hAnsi="Calibri" w:cs="Calibri"/>
          <w:lang w:val="pl-PL"/>
        </w:rPr>
        <w:t>Administratorem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Stowarzyszenie „POLITES”,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70-206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Szczecin,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ul.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Dworcowa 19/205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952"/>
        </w:tabs>
        <w:spacing w:line="360" w:lineRule="auto"/>
        <w:ind w:left="476" w:right="111"/>
        <w:rPr>
          <w:lang w:val="pl-PL"/>
        </w:rPr>
      </w:pPr>
      <w:r>
        <w:rPr>
          <w:rFonts w:ascii="Calibri" w:hAnsi="Calibri" w:cs="Calibri"/>
          <w:lang w:val="pl-PL"/>
        </w:rPr>
        <w:t>Dodatkowe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informacje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o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przetwarzaniu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47"/>
          <w:lang w:val="pl-PL"/>
        </w:rPr>
        <w:t xml:space="preserve"> </w:t>
      </w:r>
      <w:r w:rsidR="00390C07">
        <w:rPr>
          <w:rFonts w:ascii="Calibri" w:hAnsi="Calibri" w:cs="Calibri"/>
          <w:spacing w:val="-47"/>
          <w:lang w:val="pl-PL"/>
        </w:rPr>
        <w:t xml:space="preserve">  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49"/>
          <w:lang w:val="pl-PL"/>
        </w:rPr>
        <w:t xml:space="preserve"> </w:t>
      </w:r>
      <w:r w:rsidR="00390C07">
        <w:rPr>
          <w:rFonts w:ascii="Calibri" w:hAnsi="Calibri" w:cs="Calibri"/>
          <w:spacing w:val="-49"/>
          <w:lang w:val="pl-PL"/>
        </w:rPr>
        <w:t xml:space="preserve"> 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może</w:t>
      </w:r>
      <w:r>
        <w:rPr>
          <w:rFonts w:ascii="Calibri" w:hAnsi="Calibri" w:cs="Calibri"/>
          <w:spacing w:val="-48"/>
          <w:lang w:val="pl-PL"/>
        </w:rPr>
        <w:t xml:space="preserve"> </w:t>
      </w:r>
      <w:r w:rsidR="00390C07">
        <w:rPr>
          <w:rFonts w:ascii="Calibri" w:hAnsi="Calibri" w:cs="Calibri"/>
          <w:lang w:val="pl-PL"/>
        </w:rPr>
        <w:t xml:space="preserve">Pan/Pani </w:t>
      </w:r>
      <w:r>
        <w:rPr>
          <w:rFonts w:ascii="Calibri" w:hAnsi="Calibri" w:cs="Calibri"/>
          <w:lang w:val="pl-PL"/>
        </w:rPr>
        <w:t>uzyskać pod adresem:</w:t>
      </w:r>
      <w:r>
        <w:rPr>
          <w:rFonts w:ascii="Calibri" w:hAnsi="Calibri" w:cs="Calibri"/>
          <w:spacing w:val="-21"/>
          <w:lang w:val="pl-PL"/>
        </w:rPr>
        <w:t xml:space="preserve"> </w:t>
      </w:r>
      <w:hyperlink r:id="rId8" w:history="1">
        <w:r>
          <w:rPr>
            <w:rFonts w:ascii="Calibri" w:hAnsi="Calibri" w:cs="Calibri"/>
            <w:color w:val="00000A"/>
            <w:lang w:val="pl-PL"/>
          </w:rPr>
          <w:t>iod@polites.org.pl</w:t>
        </w:r>
      </w:hyperlink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952"/>
        </w:tabs>
        <w:spacing w:line="360" w:lineRule="auto"/>
        <w:ind w:left="476" w:right="113"/>
        <w:rPr>
          <w:lang w:val="pl-PL"/>
        </w:rPr>
      </w:pPr>
      <w:r>
        <w:rPr>
          <w:rFonts w:ascii="Calibri" w:hAnsi="Calibri" w:cs="Calibri"/>
          <w:lang w:val="pl-PL"/>
        </w:rPr>
        <w:t>Przetwarzanie danych jest niezbędne do wykonania umowy,</w:t>
      </w:r>
      <w:r>
        <w:rPr>
          <w:rFonts w:ascii="Calibri" w:hAnsi="Calibri" w:cs="Calibri"/>
          <w:spacing w:val="-21"/>
          <w:lang w:val="pl-PL"/>
        </w:rPr>
        <w:t xml:space="preserve"> </w:t>
      </w:r>
      <w:r>
        <w:rPr>
          <w:rFonts w:ascii="Calibri" w:hAnsi="Calibri" w:cs="Calibri"/>
          <w:lang w:val="pl-PL"/>
        </w:rPr>
        <w:t>którego</w:t>
      </w:r>
      <w:r>
        <w:rPr>
          <w:rFonts w:ascii="Calibri" w:hAnsi="Calibri" w:cs="Calibri"/>
          <w:spacing w:val="-18"/>
          <w:lang w:val="pl-PL"/>
        </w:rPr>
        <w:t xml:space="preserve"> jest Pan/Pani </w:t>
      </w:r>
      <w:r>
        <w:rPr>
          <w:rFonts w:ascii="Calibri" w:hAnsi="Calibri" w:cs="Calibri"/>
          <w:lang w:val="pl-PL"/>
        </w:rPr>
        <w:t>stroną.</w:t>
      </w:r>
    </w:p>
    <w:p w:rsid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lastRenderedPageBreak/>
        <w:t xml:space="preserve">Dane udostępnione przez Panią/Pana mogą być udostępnione wolontariuszom i pracownikom Stowarzyszenia POLITES, </w:t>
      </w:r>
      <w:r>
        <w:rPr>
          <w:rFonts w:ascii="Calibri" w:hAnsi="Calibri" w:cs="Calibri"/>
          <w:lang w:val="pl-PL"/>
        </w:rPr>
        <w:t>którzy będą odpowiedzialni za przygotowanie i przeprowadzenie warsztatów CULTURE SHAKE 2019 i nie będą podlegały udostępnieniu żadnym innym osobom trzecim. Odbiorcami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mogą być 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tylko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instytucje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upoważnione z mocy prawa.</w:t>
      </w:r>
    </w:p>
    <w:p w:rsid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 xml:space="preserve">Administrator danych nie ma </w:t>
      </w:r>
      <w:r w:rsidRPr="004F6478">
        <w:rPr>
          <w:rFonts w:ascii="Calibri" w:hAnsi="Calibri" w:cs="Calibri"/>
          <w:lang w:val="pl-PL"/>
        </w:rPr>
        <w:t>zamiaru przekazywać Pana/Pani danych osobowych do</w:t>
      </w:r>
      <w:r w:rsidRPr="004F6478">
        <w:rPr>
          <w:rFonts w:ascii="Calibri" w:hAnsi="Calibri" w:cs="Calibri"/>
          <w:spacing w:val="-46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państwa trzeciego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lub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organizacji</w:t>
      </w:r>
      <w:r w:rsidRPr="004F6478">
        <w:rPr>
          <w:rFonts w:ascii="Calibri" w:hAnsi="Calibri" w:cs="Calibri"/>
          <w:spacing w:val="-21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międzynarodowej.</w:t>
      </w:r>
    </w:p>
    <w:p w:rsidR="00920D3C" w:rsidRP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Dane osobowe będą przechowywane do zakończenia działalności Stowarzyszenia „POLITES”.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Przysługuje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Pani/Panu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34"/>
          <w:lang w:val="pl-PL"/>
        </w:rPr>
        <w:t xml:space="preserve"> </w:t>
      </w:r>
      <w:r>
        <w:rPr>
          <w:rFonts w:ascii="Calibri" w:hAnsi="Calibri" w:cs="Calibri"/>
          <w:lang w:val="pl-PL"/>
        </w:rPr>
        <w:t>dostępu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treści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31"/>
          <w:lang w:val="pl-PL"/>
        </w:rPr>
        <w:t xml:space="preserve"> </w:t>
      </w:r>
      <w:r>
        <w:rPr>
          <w:rFonts w:ascii="Calibri" w:hAnsi="Calibri" w:cs="Calibri"/>
          <w:lang w:val="pl-PL"/>
        </w:rPr>
        <w:t>sprostowania,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usunięcia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lub ograniczenia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przetwarzania,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także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17"/>
          <w:lang w:val="pl-PL"/>
        </w:rPr>
        <w:t xml:space="preserve"> </w:t>
      </w:r>
      <w:r>
        <w:rPr>
          <w:rFonts w:ascii="Calibri" w:hAnsi="Calibri" w:cs="Calibri"/>
          <w:lang w:val="pl-PL"/>
        </w:rPr>
        <w:t>sprzeciwu,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zażądania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zaprzestania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i przenoszenia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jak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również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cofnięcia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zgody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w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dowolnym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momencie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 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wniesienia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skargi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organu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nadzorczego.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zostały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Pana/Panią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podane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dobrowolnie,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podanie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niezbędne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do realizacji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umowy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na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warunkach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zgodnych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z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obowiązującymi przepisami prawa.</w:t>
      </w:r>
    </w:p>
    <w:p w:rsidR="00920D3C" w:rsidRPr="00390C07" w:rsidRDefault="000922AD">
      <w:pPr>
        <w:pStyle w:val="Akapitzlist"/>
        <w:numPr>
          <w:ilvl w:val="0"/>
          <w:numId w:val="7"/>
        </w:numPr>
        <w:shd w:val="clear" w:color="auto" w:fill="FFFFFF"/>
        <w:tabs>
          <w:tab w:val="left" w:pos="708"/>
        </w:tabs>
        <w:spacing w:line="253" w:lineRule="atLeast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udostępnione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Panią/Pana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nie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będą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podlegały profilowaniu.</w:t>
      </w:r>
    </w:p>
    <w:p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u w:val="single"/>
          <w:lang w:eastAsia="pl-PL"/>
        </w:rPr>
      </w:pPr>
    </w:p>
    <w:p w:rsidR="00920D3C" w:rsidRDefault="000922AD">
      <w:pPr>
        <w:pStyle w:val="Standard"/>
        <w:shd w:val="clear" w:color="auto" w:fill="FFFFFF"/>
        <w:tabs>
          <w:tab w:val="left" w:pos="476"/>
        </w:tabs>
        <w:spacing w:line="253" w:lineRule="atLeast"/>
      </w:pPr>
      <w:r>
        <w:rPr>
          <w:rFonts w:eastAsia="Times New Roman" w:cs="Calibri"/>
          <w:lang w:eastAsia="pl-PL"/>
        </w:rPr>
        <w:t xml:space="preserve">Oświadczam, że </w:t>
      </w:r>
      <w:r>
        <w:rPr>
          <w:rFonts w:eastAsia="Times New Roman" w:cs="Calibri"/>
          <w:lang w:eastAsia="pl-PL"/>
        </w:rPr>
        <w:t>informację wskazaną w załączniku 3 niniejszej umowy otrzymałem.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lang w:eastAsia="pl-PL"/>
        </w:rPr>
      </w:pPr>
    </w:p>
    <w:p w:rsidR="00920D3C" w:rsidRDefault="00920D3C">
      <w:pPr>
        <w:pStyle w:val="Default"/>
        <w:spacing w:line="360" w:lineRule="auto"/>
        <w:jc w:val="both"/>
      </w:pPr>
    </w:p>
    <w:sectPr w:rsidR="00920D3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2AD" w:rsidRDefault="000922AD">
      <w:pPr>
        <w:spacing w:after="0" w:line="240" w:lineRule="auto"/>
      </w:pPr>
      <w:r>
        <w:separator/>
      </w:r>
    </w:p>
  </w:endnote>
  <w:endnote w:type="continuationSeparator" w:id="0">
    <w:p w:rsidR="000922AD" w:rsidRDefault="00092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2AD" w:rsidRDefault="000922A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922AD" w:rsidRDefault="00092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96C3D"/>
    <w:multiLevelType w:val="multilevel"/>
    <w:tmpl w:val="3D60065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6EB3478"/>
    <w:multiLevelType w:val="multilevel"/>
    <w:tmpl w:val="5E8802BA"/>
    <w:styleLink w:val="WWNum5"/>
    <w:lvl w:ilvl="0">
      <w:start w:val="1"/>
      <w:numFmt w:val="lowerLetter"/>
      <w:lvlText w:val="%1."/>
      <w:lvlJc w:val="left"/>
      <w:pPr>
        <w:ind w:left="219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2" w15:restartNumberingAfterBreak="0">
    <w:nsid w:val="3205219D"/>
    <w:multiLevelType w:val="multilevel"/>
    <w:tmpl w:val="86FC04E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BB669D8"/>
    <w:multiLevelType w:val="multilevel"/>
    <w:tmpl w:val="A68014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52618DF"/>
    <w:multiLevelType w:val="multilevel"/>
    <w:tmpl w:val="9E1635B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73426D8D"/>
    <w:multiLevelType w:val="multilevel"/>
    <w:tmpl w:val="EF88DC7A"/>
    <w:styleLink w:val="WWNum6"/>
    <w:lvl w:ilvl="0">
      <w:start w:val="1"/>
      <w:numFmt w:val="lowerLetter"/>
      <w:lvlText w:val="%1."/>
      <w:lvlJc w:val="left"/>
      <w:pPr>
        <w:ind w:left="219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6" w15:restartNumberingAfterBreak="0">
    <w:nsid w:val="78BE65CE"/>
    <w:multiLevelType w:val="multilevel"/>
    <w:tmpl w:val="B6546D8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7A0201C3"/>
    <w:multiLevelType w:val="multilevel"/>
    <w:tmpl w:val="9A32F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3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20D3C"/>
    <w:rsid w:val="000922AD"/>
    <w:rsid w:val="00390C07"/>
    <w:rsid w:val="004F6478"/>
    <w:rsid w:val="00920D3C"/>
    <w:rsid w:val="0093435E"/>
    <w:rsid w:val="00E43E17"/>
    <w:rsid w:val="00E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2D3831-53DE-4B56-BEE3-D6EB3680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NormalnyWeb">
    <w:name w:val="Normal (Web)"/>
    <w:basedOn w:val="Standard"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pPr>
      <w:widowControl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rPr>
      <w:rFonts w:ascii="Trebuchet MS" w:eastAsia="Trebuchet MS" w:hAnsi="Trebuchet MS" w:cs="Trebuchet MS"/>
      <w:lang w:val="en-US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alibri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lite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polites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1827</Words>
  <Characters>10966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Sztombka</dc:creator>
  <cp:lastModifiedBy>Ewelina Sobecka</cp:lastModifiedBy>
  <cp:revision>2</cp:revision>
  <dcterms:created xsi:type="dcterms:W3CDTF">2019-01-09T14:10:00Z</dcterms:created>
  <dcterms:modified xsi:type="dcterms:W3CDTF">2019-01-09T14:10:00Z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